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29F" w:rsidRDefault="004A729F">
      <w:pPr>
        <w:rPr>
          <w:rFonts w:hint="cs"/>
        </w:rPr>
      </w:pPr>
      <w:bookmarkStart w:id="0" w:name="_GoBack"/>
      <w:bookmarkEnd w:id="0"/>
    </w:p>
    <w:p w:rsidR="004A729F" w:rsidRPr="00E02238" w:rsidRDefault="004A729F" w:rsidP="00DB3B6A">
      <w:pPr>
        <w:rPr>
          <w:rFonts w:ascii="Arial" w:hAnsi="Arial" w:cs="Arial"/>
          <w:b/>
          <w:bCs/>
          <w:sz w:val="26"/>
          <w:szCs w:val="26"/>
          <w:rtl/>
        </w:rPr>
      </w:pPr>
      <w:bookmarkStart w:id="1" w:name="_top"/>
      <w:bookmarkEnd w:id="1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 [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דוגמה לחוות דעת מקצועית במסגרת כוונה להתקשר עם ספק יחיד/ספק חוץ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>]</w:t>
      </w:r>
    </w:p>
    <w:p w:rsidR="004A729F" w:rsidRDefault="004A729F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4A729F" w:rsidRPr="002D0394" w:rsidTr="00020F3C">
        <w:trPr>
          <w:trHeight w:val="350"/>
        </w:trPr>
        <w:tc>
          <w:tcPr>
            <w:tcW w:w="1800" w:type="dxa"/>
            <w:shd w:val="clear" w:color="auto" w:fill="E6E6E6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4A729F" w:rsidRPr="002D0394" w:rsidTr="00020F3C">
        <w:trPr>
          <w:trHeight w:val="361"/>
        </w:trPr>
        <w:tc>
          <w:tcPr>
            <w:tcW w:w="1800" w:type="dxa"/>
            <w:shd w:val="clear" w:color="auto" w:fill="E6E6E6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4A729F" w:rsidRPr="002D0394" w:rsidTr="00020F3C">
        <w:trPr>
          <w:trHeight w:val="370"/>
        </w:trPr>
        <w:tc>
          <w:tcPr>
            <w:tcW w:w="1800" w:type="dxa"/>
            <w:shd w:val="clear" w:color="auto" w:fill="E6E6E6"/>
          </w:tcPr>
          <w:p w:rsidR="004A729F" w:rsidRPr="00020F3C" w:rsidRDefault="004A729F" w:rsidP="00020F3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4A729F" w:rsidRPr="00020F3C" w:rsidRDefault="001619D5" w:rsidP="00020F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2.4.2012</w:t>
            </w:r>
          </w:p>
        </w:tc>
      </w:tr>
    </w:tbl>
    <w:p w:rsidR="004A729F" w:rsidRDefault="004A729F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</w:p>
    <w:p w:rsidR="004A729F" w:rsidRPr="002A5F9B" w:rsidRDefault="004A729F" w:rsidP="007B09D4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4A729F" w:rsidRDefault="001619D5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29F" w:rsidRPr="004E5FA3" w:rsidRDefault="004A729F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9pt;margin-top:11.8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FC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gQUK+KNrB5BuUqCskCE&#10;MO5g0Uj1HaMBRkeG9bcdVQyj9r0A9SchIXbWuA2ZLSLYqHPL5txCRQlQGTYYTcuVmebTrld820Ck&#10;6b0JeQMvpuZOzU9ZHd4ZjAdH6jDK7Pw53zuvp4G7/AU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Djv1FC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4A729F" w:rsidRPr="004E5FA3" w:rsidRDefault="004A729F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4A729F" w:rsidRDefault="004A729F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4A729F" w:rsidRPr="00813E93" w:rsidRDefault="004A729F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4A729F" w:rsidTr="00020F3C">
        <w:tc>
          <w:tcPr>
            <w:tcW w:w="9178" w:type="dxa"/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4A729F" w:rsidRPr="00656066" w:rsidTr="00020F3C">
        <w:tc>
          <w:tcPr>
            <w:tcW w:w="9178" w:type="dxa"/>
          </w:tcPr>
          <w:p w:rsidR="004A729F" w:rsidRPr="00020F3C" w:rsidRDefault="004A729F" w:rsidP="00D84CDC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רכש רישיונות לתוכנת "כספת" לצורך העברת קבצים חסויים כמו בחינות בגרות, נתונים כספיים ונתונים של צנעת הפרט. </w:t>
            </w:r>
            <w:r w:rsidR="00D84CDC">
              <w:rPr>
                <w:rFonts w:ascii="Arial" w:hAnsi="Arial" w:cs="Arial" w:hint="cs"/>
                <w:b/>
                <w:sz w:val="22"/>
                <w:szCs w:val="22"/>
                <w:rtl/>
              </w:rPr>
              <w:t>יש צורך ברכישת תחזוקה לרישיונות אלה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. תוכנת ה"כספת" של חברת </w:t>
            </w:r>
            <w:r w:rsidRPr="00020F3C">
              <w:rPr>
                <w:rFonts w:ascii="Arial" w:hAnsi="Arial" w:cs="Arial"/>
                <w:b/>
                <w:sz w:val="22"/>
                <w:szCs w:val="22"/>
              </w:rPr>
              <w:t>Cyber-Ark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הינה מוצר יחיד לנושא זה. החברה היא יצרן וספק יחיד </w:t>
            </w:r>
            <w:r w:rsidR="00D84CDC">
              <w:rPr>
                <w:rFonts w:ascii="Arial" w:hAnsi="Arial" w:cs="Arial"/>
                <w:b/>
                <w:sz w:val="22"/>
                <w:szCs w:val="22"/>
                <w:rtl/>
              </w:rPr>
              <w:t>לרישיונות הנדרשים לתוכנת הכספת</w:t>
            </w:r>
            <w:r w:rsidR="00D84CD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ולתחזוקתם.</w:t>
            </w:r>
          </w:p>
        </w:tc>
      </w:tr>
    </w:tbl>
    <w:p w:rsidR="004A729F" w:rsidRDefault="001619D5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29F" w:rsidRPr="004E5FA3" w:rsidRDefault="004A729F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h/gtQ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" filled="f" stroked="f">
                <v:textbox>
                  <w:txbxContent>
                    <w:p w:rsidR="004A729F" w:rsidRPr="004E5FA3" w:rsidRDefault="004A729F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A729F"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="004A729F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4A729F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4A729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4A729F">
        <w:rPr>
          <w:rFonts w:ascii="Arial" w:hAnsi="Arial" w:cs="Arial"/>
          <w:b/>
          <w:sz w:val="28"/>
          <w:szCs w:val="28"/>
          <w:rtl/>
        </w:rPr>
        <w:t xml:space="preserve">  </w:t>
      </w:r>
      <w:r w:rsidR="004A729F" w:rsidRPr="007374D4">
        <w:rPr>
          <w:rFonts w:ascii="Arial" w:hAnsi="Arial" w:cs="Arial"/>
          <w:b/>
          <w:sz w:val="22"/>
          <w:szCs w:val="22"/>
          <w:rtl/>
        </w:rPr>
        <w:t>כן</w:t>
      </w:r>
      <w:r w:rsidR="004A729F">
        <w:rPr>
          <w:rFonts w:ascii="Arial" w:hAnsi="Arial" w:cs="Arial"/>
          <w:b/>
          <w:sz w:val="22"/>
          <w:szCs w:val="22"/>
          <w:rtl/>
        </w:rPr>
        <w:t xml:space="preserve">  </w:t>
      </w:r>
      <w:r w:rsidR="004A729F">
        <w:rPr>
          <w:rFonts w:ascii="Arial" w:hAnsi="Arial" w:cs="Arial"/>
          <w:b/>
          <w:sz w:val="28"/>
          <w:szCs w:val="28"/>
          <w:rtl/>
        </w:rPr>
        <w:t xml:space="preserve">   </w:t>
      </w:r>
      <w:r w:rsidR="004A729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4A729F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4A729F" w:rsidRPr="00813E93" w:rsidRDefault="001619D5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729F" w:rsidRPr="004E5FA3" w:rsidRDefault="004A729F" w:rsidP="007B0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4A729F" w:rsidRPr="004E5FA3" w:rsidRDefault="004A729F" w:rsidP="007B09D4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4A729F" w:rsidRPr="00813E93">
        <w:tc>
          <w:tcPr>
            <w:tcW w:w="3085" w:type="dxa"/>
          </w:tcPr>
          <w:p w:rsidR="004A729F" w:rsidRPr="00813E93" w:rsidRDefault="001619D5" w:rsidP="00183185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729F" w:rsidRPr="004E5FA3" w:rsidRDefault="004A729F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4A729F" w:rsidRPr="004E5FA3" w:rsidRDefault="004A729F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29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4A729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4A729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4A729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4A729F" w:rsidRPr="00813E93" w:rsidRDefault="004A729F" w:rsidP="00183185">
            <w:pPr>
              <w:ind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4A729F" w:rsidRPr="00813E93" w:rsidRDefault="004A729F" w:rsidP="00183185">
            <w:pPr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020F3C" w:rsidRDefault="004A729F" w:rsidP="00183185">
            <w:pPr>
              <w:rPr>
                <w:rFonts w:ascii="Arial" w:hAnsi="Arial" w:cs="Arial"/>
                <w:b/>
                <w:highlight w:val="yellow"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</w:rPr>
              <w:t>Cyber-Ark Software Ltd.</w:t>
            </w:r>
          </w:p>
        </w:tc>
      </w:tr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183185">
            <w:pPr>
              <w:rPr>
                <w:rFonts w:ascii="Arial" w:hAnsi="Arial" w:cs="Arial"/>
                <w:bCs/>
                <w:rtl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4A729F" w:rsidRPr="00020F3C" w:rsidRDefault="004A729F" w:rsidP="00183185">
            <w:pPr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405E9D" w:rsidRDefault="004A729F" w:rsidP="00183185">
            <w:pPr>
              <w:rPr>
                <w:rFonts w:cs="Narkisim"/>
                <w:highlight w:val="yellow"/>
                <w:u w:val="single"/>
              </w:rPr>
            </w:pPr>
            <w:r w:rsidRPr="00405E9D">
              <w:rPr>
                <w:rFonts w:cs="Narkisim"/>
                <w:u w:val="single"/>
                <w:rtl/>
              </w:rPr>
              <w:t>512291642</w:t>
            </w:r>
          </w:p>
        </w:tc>
      </w:tr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020F3C" w:rsidRDefault="001619D5" w:rsidP="00183185">
            <w:pPr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A729F" w:rsidRPr="004E5FA3" w:rsidRDefault="004A729F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17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retgIAAL8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0oaq3r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4A729F" w:rsidRPr="004E5FA3" w:rsidRDefault="004A729F" w:rsidP="007B09D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729F" w:rsidRPr="00020F3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4A729F" w:rsidRPr="00020F3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4A729F"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4A729F" w:rsidRPr="00020F3C" w:rsidRDefault="004A729F" w:rsidP="00183185">
            <w:pPr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020F3C" w:rsidRDefault="00F45DF9" w:rsidP="00183185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cs="Narkisim" w:hint="cs"/>
                <w:u w:val="single"/>
                <w:rtl/>
              </w:rPr>
              <w:t>36,923</w:t>
            </w:r>
          </w:p>
        </w:tc>
      </w:tr>
      <w:tr w:rsidR="004A729F" w:rsidTr="00020F3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729F" w:rsidRPr="00020F3C" w:rsidRDefault="004A729F" w:rsidP="005823FD">
            <w:pPr>
              <w:rPr>
                <w:rFonts w:ascii="Arial" w:hAnsi="Arial" w:cs="Arial"/>
                <w:b/>
                <w:highlight w:val="yellow"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1.</w:t>
            </w:r>
            <w:r w:rsidR="005823FD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.20</w:t>
            </w:r>
            <w:r w:rsidR="00F45DF9">
              <w:rPr>
                <w:rFonts w:ascii="Arial" w:hAnsi="Arial" w:cs="Arial" w:hint="cs"/>
                <w:b/>
                <w:sz w:val="22"/>
                <w:szCs w:val="22"/>
                <w:rtl/>
              </w:rPr>
              <w:t>12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-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31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="005823FD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.201</w:t>
            </w:r>
            <w:r w:rsidR="00F45DF9">
              <w:rPr>
                <w:rFonts w:ascii="Arial" w:hAnsi="Arial" w:cs="Arial" w:hint="cs"/>
                <w:b/>
                <w:sz w:val="22"/>
                <w:szCs w:val="22"/>
                <w:rtl/>
              </w:rPr>
              <w:t>3</w:t>
            </w:r>
          </w:p>
        </w:tc>
      </w:tr>
    </w:tbl>
    <w:p w:rsidR="004A729F" w:rsidRDefault="004A729F" w:rsidP="007B09D4">
      <w:pPr>
        <w:rPr>
          <w:rFonts w:ascii="Arial" w:hAnsi="Arial" w:cs="Arial"/>
          <w:bCs/>
          <w:rtl/>
        </w:rPr>
      </w:pPr>
    </w:p>
    <w:p w:rsidR="004A729F" w:rsidRPr="00BD3C63" w:rsidRDefault="004A729F" w:rsidP="00C54AC7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</w:t>
      </w:r>
      <w:r>
        <w:rPr>
          <w:rFonts w:ascii="Arial" w:hAnsi="Arial" w:cs="Arial"/>
          <w:bCs/>
          <w:rtl/>
        </w:rPr>
        <w:t xml:space="preserve"> ספק יחיד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4A729F" w:rsidTr="00020F3C">
        <w:tc>
          <w:tcPr>
            <w:tcW w:w="9286" w:type="dxa"/>
          </w:tcPr>
          <w:p w:rsidR="004A729F" w:rsidRPr="00020F3C" w:rsidRDefault="004A729F" w:rsidP="00D84CDC">
            <w:pPr>
              <w:spacing w:line="360" w:lineRule="auto"/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</w:rPr>
              <w:t>Cyber-Ark Software Ltd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יצרן התוכנה היחידה העונה לדרישות. החברה הצהירה על כך שהיא הספק היחיד למכירה </w:t>
            </w:r>
            <w:r w:rsidR="00D84CDC">
              <w:rPr>
                <w:rFonts w:ascii="Arial" w:hAnsi="Arial" w:cs="Arial" w:hint="cs"/>
                <w:b/>
                <w:sz w:val="22"/>
                <w:szCs w:val="22"/>
                <w:rtl/>
              </w:rPr>
              <w:t>ותחזוקה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של </w:t>
            </w:r>
            <w:r w:rsidR="00D84CDC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רישיונות למוצר שפיתחה.</w:t>
            </w:r>
          </w:p>
        </w:tc>
      </w:tr>
    </w:tbl>
    <w:p w:rsidR="004A729F" w:rsidRPr="00813E93" w:rsidRDefault="004A729F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4A729F" w:rsidRDefault="004A729F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4A729F" w:rsidRDefault="004A729F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4A729F" w:rsidTr="00020F3C">
        <w:tc>
          <w:tcPr>
            <w:tcW w:w="2698" w:type="dxa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/>
              </w:rPr>
            </w:pPr>
            <w:smartTag w:uri="urn:schemas-microsoft-com:office:smarttags" w:element="PersonName">
              <w:r w:rsidRPr="00020F3C">
                <w:rPr>
                  <w:rFonts w:ascii="Arial" w:hAnsi="Arial" w:cs="Arial"/>
                  <w:b/>
                  <w:sz w:val="22"/>
                  <w:szCs w:val="22"/>
                  <w:rtl/>
                </w:rPr>
                <w:t>נעמי בוסטין</w:t>
              </w:r>
            </w:smartTag>
          </w:p>
        </w:tc>
        <w:tc>
          <w:tcPr>
            <w:tcW w:w="3420" w:type="dxa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/>
              </w:rPr>
            </w:pPr>
            <w:r w:rsidRPr="00020F3C"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תשתיות- מינהל תקשוב ומערכות מידע</w:t>
            </w:r>
          </w:p>
        </w:tc>
        <w:tc>
          <w:tcPr>
            <w:tcW w:w="2700" w:type="dxa"/>
          </w:tcPr>
          <w:p w:rsidR="004A729F" w:rsidRPr="00020F3C" w:rsidRDefault="004A729F" w:rsidP="00020F3C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4A729F" w:rsidTr="00020F3C">
        <w:tc>
          <w:tcPr>
            <w:tcW w:w="2698" w:type="dxa"/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4A729F" w:rsidRPr="00020F3C" w:rsidRDefault="004A729F" w:rsidP="00020F3C">
            <w:pPr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020F3C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4A729F" w:rsidRPr="002D4063" w:rsidRDefault="004A729F" w:rsidP="00C54AC7">
      <w:pPr>
        <w:rPr>
          <w:rFonts w:ascii="Arial" w:hAnsi="Arial" w:cs="Arial"/>
          <w:sz w:val="20"/>
          <w:szCs w:val="20"/>
          <w:rtl/>
        </w:rPr>
      </w:pPr>
    </w:p>
    <w:sectPr w:rsidR="004A729F" w:rsidRPr="002D406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924" w:rsidRDefault="00854924">
      <w:r>
        <w:separator/>
      </w:r>
    </w:p>
    <w:p w:rsidR="00854924" w:rsidRDefault="00854924"/>
  </w:endnote>
  <w:endnote w:type="continuationSeparator" w:id="0">
    <w:p w:rsidR="00854924" w:rsidRDefault="00854924">
      <w:r>
        <w:continuationSeparator/>
      </w:r>
    </w:p>
    <w:p w:rsidR="00854924" w:rsidRDefault="008549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4A729F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4A729F" w:rsidRPr="00446139" w:rsidRDefault="001619D5" w:rsidP="00446139">
          <w:pPr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4A729F" w:rsidRPr="00446139" w:rsidRDefault="004A729F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color w:val="FFFFFF"/>
              <w:sz w:val="20"/>
              <w:szCs w:val="20"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4A729F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15"/>
              <w:szCs w:val="15"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4A729F" w:rsidRDefault="004A729F" w:rsidP="00377B84">
    <w:pPr>
      <w:pStyle w:val="a8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4A729F" w:rsidRDefault="004A729F">
    <w:pPr>
      <w:rPr>
        <w:rtl/>
      </w:rPr>
    </w:pPr>
  </w:p>
  <w:p w:rsidR="004A729F" w:rsidRDefault="004A729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4A729F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4A729F" w:rsidRPr="00446139" w:rsidRDefault="004A729F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4A729F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4A729F" w:rsidRPr="00446139" w:rsidRDefault="004A729F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E54996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E54996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4A729F" w:rsidRPr="005063DE" w:rsidRDefault="004A729F">
    <w:pPr>
      <w:pStyle w:val="a8"/>
    </w:pPr>
  </w:p>
  <w:p w:rsidR="004A729F" w:rsidRDefault="004A72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924" w:rsidRDefault="00854924">
      <w:r>
        <w:separator/>
      </w:r>
    </w:p>
    <w:p w:rsidR="00854924" w:rsidRDefault="00854924"/>
  </w:footnote>
  <w:footnote w:type="continuationSeparator" w:id="0">
    <w:p w:rsidR="00854924" w:rsidRDefault="00854924">
      <w:r>
        <w:continuationSeparator/>
      </w:r>
    </w:p>
    <w:p w:rsidR="00854924" w:rsidRDefault="0085492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4A729F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4A729F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4A729F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4A729F" w:rsidRPr="00446139" w:rsidRDefault="004A729F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4A729F" w:rsidRDefault="004A72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29F" w:rsidRDefault="004A729F" w:rsidP="00367921">
    <w:pPr>
      <w:pStyle w:val="a6"/>
      <w:rPr>
        <w:rtl/>
      </w:rPr>
    </w:pPr>
  </w:p>
  <w:p w:rsidR="004A729F" w:rsidRDefault="001619D5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686425" cy="962025"/>
          <wp:effectExtent l="0" t="0" r="9525" b="9525"/>
          <wp:docPr id="2" name="Picture 1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20F3C"/>
    <w:rsid w:val="000211B5"/>
    <w:rsid w:val="0002374D"/>
    <w:rsid w:val="00024E76"/>
    <w:rsid w:val="00025B4F"/>
    <w:rsid w:val="00026C66"/>
    <w:rsid w:val="00031720"/>
    <w:rsid w:val="00032EE6"/>
    <w:rsid w:val="000402C7"/>
    <w:rsid w:val="00043002"/>
    <w:rsid w:val="00044268"/>
    <w:rsid w:val="00044AD5"/>
    <w:rsid w:val="00046E33"/>
    <w:rsid w:val="000477BD"/>
    <w:rsid w:val="0005260D"/>
    <w:rsid w:val="00052980"/>
    <w:rsid w:val="0005506A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69AF"/>
    <w:rsid w:val="000D13A5"/>
    <w:rsid w:val="000E2EF2"/>
    <w:rsid w:val="000E5C54"/>
    <w:rsid w:val="000F2874"/>
    <w:rsid w:val="000F35E3"/>
    <w:rsid w:val="000F6B52"/>
    <w:rsid w:val="000F7474"/>
    <w:rsid w:val="0010592C"/>
    <w:rsid w:val="00110207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02DA"/>
    <w:rsid w:val="00142E31"/>
    <w:rsid w:val="00143C0A"/>
    <w:rsid w:val="00151DD2"/>
    <w:rsid w:val="00152EB5"/>
    <w:rsid w:val="00155BFD"/>
    <w:rsid w:val="001619D5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1F52FE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1324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8BE"/>
    <w:rsid w:val="00377B84"/>
    <w:rsid w:val="00380234"/>
    <w:rsid w:val="003966A5"/>
    <w:rsid w:val="003A49CF"/>
    <w:rsid w:val="003A51B5"/>
    <w:rsid w:val="003A6C8F"/>
    <w:rsid w:val="003B13C9"/>
    <w:rsid w:val="003B489E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30D2"/>
    <w:rsid w:val="004051DD"/>
    <w:rsid w:val="00405E9D"/>
    <w:rsid w:val="00406E4C"/>
    <w:rsid w:val="00417B88"/>
    <w:rsid w:val="00422717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A729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5625"/>
    <w:rsid w:val="005063DE"/>
    <w:rsid w:val="00506B7D"/>
    <w:rsid w:val="005078D6"/>
    <w:rsid w:val="00510A34"/>
    <w:rsid w:val="00510D05"/>
    <w:rsid w:val="00511A98"/>
    <w:rsid w:val="005174E2"/>
    <w:rsid w:val="005230E9"/>
    <w:rsid w:val="00525C85"/>
    <w:rsid w:val="00525EC5"/>
    <w:rsid w:val="0053609A"/>
    <w:rsid w:val="005371C2"/>
    <w:rsid w:val="00540D57"/>
    <w:rsid w:val="00542E3D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3FD"/>
    <w:rsid w:val="0058274F"/>
    <w:rsid w:val="005837B5"/>
    <w:rsid w:val="00584128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3FE9"/>
    <w:rsid w:val="006D3FF2"/>
    <w:rsid w:val="006E0ED0"/>
    <w:rsid w:val="006E2F5F"/>
    <w:rsid w:val="006E4240"/>
    <w:rsid w:val="006E4A51"/>
    <w:rsid w:val="006F070F"/>
    <w:rsid w:val="006F5608"/>
    <w:rsid w:val="006F7E2E"/>
    <w:rsid w:val="007028A5"/>
    <w:rsid w:val="0070490E"/>
    <w:rsid w:val="0071786F"/>
    <w:rsid w:val="00721E03"/>
    <w:rsid w:val="0072425F"/>
    <w:rsid w:val="007277F6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7003F"/>
    <w:rsid w:val="007722FF"/>
    <w:rsid w:val="00772678"/>
    <w:rsid w:val="007743B3"/>
    <w:rsid w:val="00782304"/>
    <w:rsid w:val="00782771"/>
    <w:rsid w:val="00794669"/>
    <w:rsid w:val="007A241C"/>
    <w:rsid w:val="007A711A"/>
    <w:rsid w:val="007B09D4"/>
    <w:rsid w:val="007B09FF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145"/>
    <w:rsid w:val="00837CF1"/>
    <w:rsid w:val="00842C96"/>
    <w:rsid w:val="00847A25"/>
    <w:rsid w:val="008503D3"/>
    <w:rsid w:val="008530EB"/>
    <w:rsid w:val="00854924"/>
    <w:rsid w:val="00856BF1"/>
    <w:rsid w:val="00860102"/>
    <w:rsid w:val="00860520"/>
    <w:rsid w:val="00863941"/>
    <w:rsid w:val="00871434"/>
    <w:rsid w:val="00874821"/>
    <w:rsid w:val="008757B7"/>
    <w:rsid w:val="00877064"/>
    <w:rsid w:val="00880737"/>
    <w:rsid w:val="008837AD"/>
    <w:rsid w:val="00883EB8"/>
    <w:rsid w:val="00884042"/>
    <w:rsid w:val="008964C1"/>
    <w:rsid w:val="008A16C5"/>
    <w:rsid w:val="008A1D7E"/>
    <w:rsid w:val="008C0C94"/>
    <w:rsid w:val="008C1D8F"/>
    <w:rsid w:val="008C58AA"/>
    <w:rsid w:val="008C6604"/>
    <w:rsid w:val="008C6CA0"/>
    <w:rsid w:val="008D3551"/>
    <w:rsid w:val="008D7453"/>
    <w:rsid w:val="008E0ADF"/>
    <w:rsid w:val="008E259B"/>
    <w:rsid w:val="008E3112"/>
    <w:rsid w:val="008E4D0D"/>
    <w:rsid w:val="00901F5C"/>
    <w:rsid w:val="009040F6"/>
    <w:rsid w:val="00904151"/>
    <w:rsid w:val="00906C8C"/>
    <w:rsid w:val="00912909"/>
    <w:rsid w:val="00914C5E"/>
    <w:rsid w:val="00915358"/>
    <w:rsid w:val="00923BF4"/>
    <w:rsid w:val="00924A82"/>
    <w:rsid w:val="00931C9A"/>
    <w:rsid w:val="00936A94"/>
    <w:rsid w:val="00937B51"/>
    <w:rsid w:val="0094095E"/>
    <w:rsid w:val="009429B7"/>
    <w:rsid w:val="00950FA5"/>
    <w:rsid w:val="00954932"/>
    <w:rsid w:val="00954D7C"/>
    <w:rsid w:val="00956EF8"/>
    <w:rsid w:val="009646A2"/>
    <w:rsid w:val="00973BCD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D126C"/>
    <w:rsid w:val="009D33A3"/>
    <w:rsid w:val="009D6657"/>
    <w:rsid w:val="009E0449"/>
    <w:rsid w:val="009E7DBA"/>
    <w:rsid w:val="009E7EF0"/>
    <w:rsid w:val="009F1A9B"/>
    <w:rsid w:val="009F60DE"/>
    <w:rsid w:val="00A06B2B"/>
    <w:rsid w:val="00A16E5D"/>
    <w:rsid w:val="00A30007"/>
    <w:rsid w:val="00A37014"/>
    <w:rsid w:val="00A427F9"/>
    <w:rsid w:val="00A44570"/>
    <w:rsid w:val="00A44E15"/>
    <w:rsid w:val="00A472CD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49BA"/>
    <w:rsid w:val="00AB5124"/>
    <w:rsid w:val="00AB572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52350"/>
    <w:rsid w:val="00C53E53"/>
    <w:rsid w:val="00C546FB"/>
    <w:rsid w:val="00C54AC7"/>
    <w:rsid w:val="00C6310A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1A3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4CDC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2795"/>
    <w:rsid w:val="00DC42DC"/>
    <w:rsid w:val="00DC4D02"/>
    <w:rsid w:val="00DD4FBB"/>
    <w:rsid w:val="00DE3F27"/>
    <w:rsid w:val="00DF3133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2F08"/>
    <w:rsid w:val="00E43272"/>
    <w:rsid w:val="00E4570E"/>
    <w:rsid w:val="00E4749B"/>
    <w:rsid w:val="00E54996"/>
    <w:rsid w:val="00E570E8"/>
    <w:rsid w:val="00E61AF1"/>
    <w:rsid w:val="00E61E06"/>
    <w:rsid w:val="00E630A8"/>
    <w:rsid w:val="00E6442B"/>
    <w:rsid w:val="00E72D7D"/>
    <w:rsid w:val="00E93EB8"/>
    <w:rsid w:val="00E96A05"/>
    <w:rsid w:val="00E971E7"/>
    <w:rsid w:val="00EB1366"/>
    <w:rsid w:val="00EB1981"/>
    <w:rsid w:val="00EC12A2"/>
    <w:rsid w:val="00EC447A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31B2"/>
    <w:rsid w:val="00F27B7F"/>
    <w:rsid w:val="00F31E46"/>
    <w:rsid w:val="00F35D41"/>
    <w:rsid w:val="00F36BAD"/>
    <w:rsid w:val="00F37620"/>
    <w:rsid w:val="00F403CD"/>
    <w:rsid w:val="00F44898"/>
    <w:rsid w:val="00F45158"/>
    <w:rsid w:val="00F45DF9"/>
    <w:rsid w:val="00F47F65"/>
    <w:rsid w:val="00F51CB6"/>
    <w:rsid w:val="00F538B2"/>
    <w:rsid w:val="00F53C65"/>
    <w:rsid w:val="00F63DF0"/>
    <w:rsid w:val="00F73591"/>
    <w:rsid w:val="00F80F86"/>
    <w:rsid w:val="00F8158B"/>
    <w:rsid w:val="00F86A7F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42F08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"/>
    <w:rsid w:val="005121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"/>
    <w:semiHidden/>
    <w:rsid w:val="005121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"/>
    <w:semiHidden/>
    <w:rsid w:val="005121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semiHidden/>
    <w:rsid w:val="005121A1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rsid w:val="005121A1"/>
    <w:rPr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rsid w:val="005121A1"/>
    <w:rPr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rsid w:val="005121A1"/>
    <w:rPr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rsid w:val="005121A1"/>
    <w:rPr>
      <w:sz w:val="0"/>
      <w:szCs w:val="0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rsid w:val="005121A1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rsid w:val="005121A1"/>
    <w:rPr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rsid w:val="005121A1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E42F08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"/>
    <w:rsid w:val="005121A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"/>
    <w:semiHidden/>
    <w:rsid w:val="005121A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"/>
    <w:semiHidden/>
    <w:rsid w:val="005121A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semiHidden/>
    <w:rsid w:val="005121A1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rsid w:val="005121A1"/>
    <w:rPr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rsid w:val="005121A1"/>
    <w:rPr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rsid w:val="005121A1"/>
    <w:rPr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rsid w:val="005121A1"/>
    <w:rPr>
      <w:sz w:val="0"/>
      <w:szCs w:val="0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rsid w:val="005121A1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rsid w:val="005121A1"/>
    <w:rPr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rsid w:val="005121A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23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2</TotalTime>
  <Pages>1</Pages>
  <Words>236</Words>
  <Characters>1326</Characters>
  <Application>Microsoft Office Word</Application>
  <DocSecurity>4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שם ההוראה</vt:lpstr>
      <vt:lpstr>שם ההוראה</vt:lpstr>
    </vt:vector>
  </TitlesOfParts>
  <Company>kg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נועה אשכנזי</cp:lastModifiedBy>
  <cp:revision>2</cp:revision>
  <cp:lastPrinted>2011-02-28T07:05:00Z</cp:lastPrinted>
  <dcterms:created xsi:type="dcterms:W3CDTF">2012-04-02T07:44:00Z</dcterms:created>
  <dcterms:modified xsi:type="dcterms:W3CDTF">2012-04-02T07:44:00Z</dcterms:modified>
</cp:coreProperties>
</file>