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29F" w:rsidRDefault="004A729F">
      <w:pPr>
        <w:rPr>
          <w:rFonts w:hint="cs"/>
        </w:rPr>
      </w:pPr>
      <w:bookmarkStart w:id="0" w:name="_GoBack"/>
      <w:bookmarkEnd w:id="0"/>
    </w:p>
    <w:p w:rsidR="004A729F" w:rsidRPr="00E02238" w:rsidRDefault="004A729F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1" w:name="_top"/>
      <w:bookmarkEnd w:id="1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4A729F" w:rsidRDefault="004A729F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4A729F" w:rsidRPr="002D0394" w:rsidTr="00020F3C">
        <w:trPr>
          <w:trHeight w:val="350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4A729F" w:rsidRPr="002D0394" w:rsidTr="00020F3C">
        <w:trPr>
          <w:trHeight w:val="361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4A729F" w:rsidRPr="002D0394" w:rsidTr="00020F3C">
        <w:trPr>
          <w:trHeight w:val="370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4A729F" w:rsidRPr="00020F3C" w:rsidRDefault="001619D5" w:rsidP="00020F3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2.4.2012</w:t>
            </w:r>
          </w:p>
        </w:tc>
      </w:tr>
    </w:tbl>
    <w:p w:rsidR="004A729F" w:rsidRDefault="004A729F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</w:p>
    <w:p w:rsidR="004A729F" w:rsidRPr="002A5F9B" w:rsidRDefault="004A729F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4A729F" w:rsidRDefault="001619D5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4A729F" w:rsidRPr="004E5FA3" w:rsidRDefault="004A729F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4A729F" w:rsidRDefault="004A729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4A729F" w:rsidRPr="00813E93" w:rsidRDefault="004A729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4A729F" w:rsidTr="00020F3C">
        <w:tc>
          <w:tcPr>
            <w:tcW w:w="9178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A729F" w:rsidRPr="00656066" w:rsidTr="00020F3C">
        <w:tc>
          <w:tcPr>
            <w:tcW w:w="9178" w:type="dxa"/>
          </w:tcPr>
          <w:p w:rsidR="004A729F" w:rsidRPr="00020F3C" w:rsidRDefault="004A729F" w:rsidP="00D84CD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רכש רישיונות לתוכנת "כספת" לצורך העברת קבצים חסויים כמו בחינות בגרות, נתונים כספיים ונתונים של צנעת הפרט.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יש צורך ברכישת תחזוקה לרישיונות אלה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תוכנת ה"כספת" של חברת </w:t>
            </w: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מוצר יחיד לנושא זה. החברה היא יצרן וספק יחיד </w:t>
            </w:r>
            <w:r w:rsidR="00D84CDC">
              <w:rPr>
                <w:rFonts w:ascii="Arial" w:hAnsi="Arial" w:cs="Arial"/>
                <w:b/>
                <w:sz w:val="22"/>
                <w:szCs w:val="22"/>
                <w:rtl/>
              </w:rPr>
              <w:t>לרישיונות הנדרשים לתוכנת הכספת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ולתחזוקתם.</w:t>
            </w:r>
          </w:p>
        </w:tc>
      </w:tr>
    </w:tbl>
    <w:p w:rsidR="004A729F" w:rsidRDefault="001619D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4A729F" w:rsidRPr="004E5FA3" w:rsidRDefault="004A729F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A729F"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="004A729F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4A729F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4A729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A729F">
        <w:rPr>
          <w:rFonts w:ascii="Arial" w:hAnsi="Arial" w:cs="Arial"/>
          <w:b/>
          <w:sz w:val="28"/>
          <w:szCs w:val="28"/>
          <w:rtl/>
        </w:rPr>
        <w:t xml:space="preserve">  </w:t>
      </w:r>
      <w:r w:rsidR="004A729F" w:rsidRPr="007374D4">
        <w:rPr>
          <w:rFonts w:ascii="Arial" w:hAnsi="Arial" w:cs="Arial"/>
          <w:b/>
          <w:sz w:val="22"/>
          <w:szCs w:val="22"/>
          <w:rtl/>
        </w:rPr>
        <w:t>כן</w:t>
      </w:r>
      <w:r w:rsidR="004A729F">
        <w:rPr>
          <w:rFonts w:ascii="Arial" w:hAnsi="Arial" w:cs="Arial"/>
          <w:b/>
          <w:sz w:val="22"/>
          <w:szCs w:val="22"/>
          <w:rtl/>
        </w:rPr>
        <w:t xml:space="preserve">  </w:t>
      </w:r>
      <w:r w:rsidR="004A729F">
        <w:rPr>
          <w:rFonts w:ascii="Arial" w:hAnsi="Arial" w:cs="Arial"/>
          <w:b/>
          <w:sz w:val="28"/>
          <w:szCs w:val="28"/>
          <w:rtl/>
        </w:rPr>
        <w:t xml:space="preserve">   </w:t>
      </w:r>
      <w:r w:rsidR="004A729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A729F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4A729F" w:rsidRPr="00813E93" w:rsidRDefault="001619D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4A729F" w:rsidRPr="004E5FA3" w:rsidRDefault="004A729F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A729F" w:rsidRPr="00813E93">
        <w:tc>
          <w:tcPr>
            <w:tcW w:w="3085" w:type="dxa"/>
          </w:tcPr>
          <w:p w:rsidR="004A729F" w:rsidRPr="00813E93" w:rsidRDefault="001619D5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A729F" w:rsidRPr="004E5FA3" w:rsidRDefault="004A729F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A729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4A729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A729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4A729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A729F" w:rsidRPr="00813E93" w:rsidRDefault="004A729F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A729F" w:rsidRPr="00813E93" w:rsidRDefault="004A729F" w:rsidP="00183185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4A729F" w:rsidP="00183185">
            <w:pPr>
              <w:rPr>
                <w:rFonts w:ascii="Arial" w:hAnsi="Arial" w:cs="Arial"/>
                <w:b/>
                <w:highlight w:val="yellow"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 Software Ltd.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183185">
            <w:pPr>
              <w:rPr>
                <w:rFonts w:ascii="Arial" w:hAnsi="Arial" w:cs="Arial"/>
                <w:bCs/>
                <w:rtl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4A729F" w:rsidRPr="00020F3C" w:rsidRDefault="004A729F" w:rsidP="00183185">
            <w:pPr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405E9D" w:rsidRDefault="004A729F" w:rsidP="00183185">
            <w:pPr>
              <w:rPr>
                <w:rFonts w:cs="Narkisim"/>
                <w:highlight w:val="yellow"/>
                <w:u w:val="single"/>
              </w:rPr>
            </w:pPr>
            <w:r w:rsidRPr="00405E9D">
              <w:rPr>
                <w:rFonts w:cs="Narkisim"/>
                <w:u w:val="single"/>
                <w:rtl/>
              </w:rPr>
              <w:t>512291642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1619D5" w:rsidP="00183185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A729F" w:rsidRPr="004E5FA3" w:rsidRDefault="004A729F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qre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0oaq3r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4A729F" w:rsidRPr="004E5FA3" w:rsidRDefault="004A729F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A729F" w:rsidRPr="00020F3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A729F" w:rsidRPr="00020F3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4A729F"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4A729F" w:rsidRPr="00020F3C" w:rsidRDefault="004A729F" w:rsidP="00183185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F45DF9" w:rsidP="00183185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cs="Narkisim" w:hint="cs"/>
                <w:u w:val="single"/>
                <w:rtl/>
              </w:rPr>
              <w:t>36,923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4A729F" w:rsidP="005823FD">
            <w:pPr>
              <w:rPr>
                <w:rFonts w:ascii="Arial" w:hAnsi="Arial" w:cs="Arial"/>
                <w:b/>
                <w:highlight w:val="yellow"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1.</w:t>
            </w:r>
            <w:r w:rsidR="005823FD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 w:rsidR="00F45DF9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-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31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5823FD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.201</w:t>
            </w:r>
            <w:r w:rsidR="00F45DF9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:rsidR="004A729F" w:rsidRDefault="004A729F" w:rsidP="007B09D4">
      <w:pPr>
        <w:rPr>
          <w:rFonts w:ascii="Arial" w:hAnsi="Arial" w:cs="Arial"/>
          <w:bCs/>
          <w:rtl/>
        </w:rPr>
      </w:pPr>
    </w:p>
    <w:p w:rsidR="004A729F" w:rsidRPr="00BD3C63" w:rsidRDefault="004A729F" w:rsidP="00C54AC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</w:t>
      </w:r>
      <w:r>
        <w:rPr>
          <w:rFonts w:ascii="Arial" w:hAnsi="Arial" w:cs="Arial"/>
          <w:bCs/>
          <w:rtl/>
        </w:rPr>
        <w:t xml:space="preserve"> ספק יחיד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4A729F" w:rsidTr="00020F3C">
        <w:tc>
          <w:tcPr>
            <w:tcW w:w="9286" w:type="dxa"/>
          </w:tcPr>
          <w:p w:rsidR="004A729F" w:rsidRPr="00020F3C" w:rsidRDefault="004A729F" w:rsidP="00D84CDC">
            <w:pPr>
              <w:spacing w:line="360" w:lineRule="auto"/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 Software Ltd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יצרן התוכנה היחידה העונה לדרישות. החברה הצהירה על כך שהיא הספק היחיד למכירה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ותחזוקה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רישיונות למוצר שפיתחה.</w:t>
            </w:r>
          </w:p>
        </w:tc>
      </w:tr>
    </w:tbl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4A729F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A729F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4A729F" w:rsidTr="00020F3C">
        <w:tc>
          <w:tcPr>
            <w:tcW w:w="2698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  <w:smartTag w:uri="urn:schemas-microsoft-com:office:smarttags" w:element="PersonName">
              <w:r w:rsidRPr="00020F3C"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תשתיות- מינהל תקשוב ומערכות מידע</w:t>
            </w:r>
          </w:p>
        </w:tc>
        <w:tc>
          <w:tcPr>
            <w:tcW w:w="2700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4A729F" w:rsidTr="00020F3C">
        <w:tc>
          <w:tcPr>
            <w:tcW w:w="2698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A729F" w:rsidRPr="002D4063" w:rsidRDefault="004A729F" w:rsidP="00C54AC7">
      <w:pPr>
        <w:rPr>
          <w:rFonts w:ascii="Arial" w:hAnsi="Arial" w:cs="Arial"/>
          <w:sz w:val="20"/>
          <w:szCs w:val="20"/>
          <w:rtl/>
        </w:rPr>
      </w:pPr>
    </w:p>
    <w:sectPr w:rsidR="004A729F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924" w:rsidRDefault="00854924">
      <w:r>
        <w:separator/>
      </w:r>
    </w:p>
    <w:p w:rsidR="00854924" w:rsidRDefault="00854924"/>
  </w:endnote>
  <w:endnote w:type="continuationSeparator" w:id="0">
    <w:p w:rsidR="00854924" w:rsidRDefault="00854924">
      <w:r>
        <w:continuationSeparator/>
      </w:r>
    </w:p>
    <w:p w:rsidR="00854924" w:rsidRDefault="0085492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4A729F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4A729F" w:rsidRPr="00446139" w:rsidRDefault="001619D5" w:rsidP="00446139">
          <w:pPr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4A729F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4A729F" w:rsidRDefault="004A729F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4A729F" w:rsidRDefault="004A729F">
    <w:pPr>
      <w:rPr>
        <w:rtl/>
      </w:rPr>
    </w:pPr>
  </w:p>
  <w:p w:rsidR="004A729F" w:rsidRDefault="004A729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4A729F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4A729F" w:rsidRPr="00446139" w:rsidRDefault="004A729F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4A729F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E54996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E54996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4A729F" w:rsidRPr="005063DE" w:rsidRDefault="004A729F">
    <w:pPr>
      <w:pStyle w:val="a8"/>
    </w:pPr>
  </w:p>
  <w:p w:rsidR="004A729F" w:rsidRDefault="004A729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924" w:rsidRDefault="00854924">
      <w:r>
        <w:separator/>
      </w:r>
    </w:p>
    <w:p w:rsidR="00854924" w:rsidRDefault="00854924"/>
  </w:footnote>
  <w:footnote w:type="continuationSeparator" w:id="0">
    <w:p w:rsidR="00854924" w:rsidRDefault="00854924">
      <w:r>
        <w:continuationSeparator/>
      </w:r>
    </w:p>
    <w:p w:rsidR="00854924" w:rsidRDefault="0085492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4A729F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4A729F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4A729F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4A729F" w:rsidRDefault="004A729F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29F" w:rsidRDefault="004A729F" w:rsidP="00367921">
    <w:pPr>
      <w:pStyle w:val="a6"/>
      <w:rPr>
        <w:rtl/>
      </w:rPr>
    </w:pPr>
  </w:p>
  <w:p w:rsidR="004A729F" w:rsidRDefault="001619D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Picture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0F3C"/>
    <w:rsid w:val="000211B5"/>
    <w:rsid w:val="0002374D"/>
    <w:rsid w:val="00024E76"/>
    <w:rsid w:val="00025B4F"/>
    <w:rsid w:val="00026C66"/>
    <w:rsid w:val="00031720"/>
    <w:rsid w:val="00032EE6"/>
    <w:rsid w:val="000402C7"/>
    <w:rsid w:val="00043002"/>
    <w:rsid w:val="00044268"/>
    <w:rsid w:val="00044AD5"/>
    <w:rsid w:val="00046E33"/>
    <w:rsid w:val="000477BD"/>
    <w:rsid w:val="0005260D"/>
    <w:rsid w:val="00052980"/>
    <w:rsid w:val="0005506A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02DA"/>
    <w:rsid w:val="00142E31"/>
    <w:rsid w:val="00143C0A"/>
    <w:rsid w:val="00151DD2"/>
    <w:rsid w:val="00152EB5"/>
    <w:rsid w:val="00155BFD"/>
    <w:rsid w:val="001619D5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52FE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1324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489E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5E9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A729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3FD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6F7E2E"/>
    <w:rsid w:val="007028A5"/>
    <w:rsid w:val="0070490E"/>
    <w:rsid w:val="0071786F"/>
    <w:rsid w:val="00721E03"/>
    <w:rsid w:val="0072425F"/>
    <w:rsid w:val="007277F6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145"/>
    <w:rsid w:val="00837CF1"/>
    <w:rsid w:val="00842C96"/>
    <w:rsid w:val="00847A25"/>
    <w:rsid w:val="008503D3"/>
    <w:rsid w:val="008530EB"/>
    <w:rsid w:val="00854924"/>
    <w:rsid w:val="00856BF1"/>
    <w:rsid w:val="00860102"/>
    <w:rsid w:val="00860520"/>
    <w:rsid w:val="00863941"/>
    <w:rsid w:val="00871434"/>
    <w:rsid w:val="00874821"/>
    <w:rsid w:val="008757B7"/>
    <w:rsid w:val="00877064"/>
    <w:rsid w:val="00880737"/>
    <w:rsid w:val="008837AD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259B"/>
    <w:rsid w:val="008E3112"/>
    <w:rsid w:val="008E4D0D"/>
    <w:rsid w:val="00901F5C"/>
    <w:rsid w:val="009040F6"/>
    <w:rsid w:val="00904151"/>
    <w:rsid w:val="00906C8C"/>
    <w:rsid w:val="00912909"/>
    <w:rsid w:val="00914C5E"/>
    <w:rsid w:val="00915358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73BCD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54AC7"/>
    <w:rsid w:val="00C6310A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1A3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4CDC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2795"/>
    <w:rsid w:val="00DC42DC"/>
    <w:rsid w:val="00DC4D02"/>
    <w:rsid w:val="00DD4FBB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2F08"/>
    <w:rsid w:val="00E43272"/>
    <w:rsid w:val="00E4570E"/>
    <w:rsid w:val="00E4749B"/>
    <w:rsid w:val="00E54996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31B2"/>
    <w:rsid w:val="00F27B7F"/>
    <w:rsid w:val="00F31E46"/>
    <w:rsid w:val="00F35D41"/>
    <w:rsid w:val="00F36BAD"/>
    <w:rsid w:val="00F37620"/>
    <w:rsid w:val="00F403CD"/>
    <w:rsid w:val="00F44898"/>
    <w:rsid w:val="00F45158"/>
    <w:rsid w:val="00F45DF9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42F08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5121A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"/>
    <w:semiHidden/>
    <w:rsid w:val="005121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semiHidden/>
    <w:rsid w:val="005121A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semiHidden/>
    <w:rsid w:val="005121A1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rsid w:val="005121A1"/>
    <w:rPr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rsid w:val="005121A1"/>
    <w:rPr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rsid w:val="005121A1"/>
    <w:rPr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rsid w:val="005121A1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rsid w:val="005121A1"/>
    <w:rPr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rsid w:val="005121A1"/>
    <w:rPr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rsid w:val="005121A1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42F08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5121A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"/>
    <w:semiHidden/>
    <w:rsid w:val="005121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semiHidden/>
    <w:rsid w:val="005121A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semiHidden/>
    <w:rsid w:val="005121A1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rsid w:val="005121A1"/>
    <w:rPr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rsid w:val="005121A1"/>
    <w:rPr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rsid w:val="005121A1"/>
    <w:rPr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rsid w:val="005121A1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rsid w:val="005121A1"/>
    <w:rPr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rsid w:val="005121A1"/>
    <w:rPr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rsid w:val="005121A1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023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2</TotalTime>
  <Pages>1</Pages>
  <Words>236</Words>
  <Characters>1326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נועה אשכנזי</cp:lastModifiedBy>
  <cp:revision>2</cp:revision>
  <cp:lastPrinted>2011-02-28T07:05:00Z</cp:lastPrinted>
  <dcterms:created xsi:type="dcterms:W3CDTF">2012-04-02T07:44:00Z</dcterms:created>
  <dcterms:modified xsi:type="dcterms:W3CDTF">2012-04-02T07:44:00Z</dcterms:modified>
</cp:coreProperties>
</file>